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B2D6D" w14:textId="2D139DC8" w:rsidR="00C51FEC" w:rsidRPr="00FF090C" w:rsidRDefault="0051299B" w:rsidP="00802A4B">
      <w:pPr>
        <w:jc w:val="center"/>
        <w:rPr>
          <w:rFonts w:ascii="Bradley Hand" w:hAnsi="Bradley Hand" w:cs="Apple Chancery"/>
          <w:b/>
          <w:bCs/>
          <w:color w:val="FF00C6"/>
          <w:spacing w:val="80"/>
          <w:sz w:val="40"/>
          <w:szCs w:val="40"/>
          <w:lang w:val="en-US"/>
        </w:rPr>
      </w:pPr>
      <w:r w:rsidRPr="00FF090C">
        <w:rPr>
          <w:rFonts w:ascii="Bradley Hand" w:hAnsi="Bradley Hand" w:cs="Apple Chancery"/>
          <w:b/>
          <w:bCs/>
          <w:color w:val="FF00C6"/>
          <w:spacing w:val="80"/>
          <w:sz w:val="40"/>
          <w:szCs w:val="40"/>
          <w:lang w:val="en-US"/>
        </w:rPr>
        <w:t xml:space="preserve">Pretty Perennials </w:t>
      </w:r>
      <w:proofErr w:type="spellStart"/>
      <w:r w:rsidRPr="00FF090C">
        <w:rPr>
          <w:rFonts w:ascii="Bradley Hand" w:hAnsi="Bradley Hand" w:cs="Apple Chancery"/>
          <w:b/>
          <w:bCs/>
          <w:color w:val="FF00C6"/>
          <w:spacing w:val="80"/>
          <w:sz w:val="40"/>
          <w:szCs w:val="40"/>
          <w:lang w:val="en-US"/>
        </w:rPr>
        <w:t>Bendi</w:t>
      </w:r>
      <w:proofErr w:type="spellEnd"/>
      <w:r w:rsidRPr="00FF090C">
        <w:rPr>
          <w:rFonts w:ascii="Bradley Hand" w:hAnsi="Bradley Hand" w:cs="Apple Chancery"/>
          <w:b/>
          <w:bCs/>
          <w:color w:val="FF00C6"/>
          <w:spacing w:val="80"/>
          <w:sz w:val="40"/>
          <w:szCs w:val="40"/>
          <w:lang w:val="en-US"/>
        </w:rPr>
        <w:t xml:space="preserve"> Card</w:t>
      </w:r>
    </w:p>
    <w:p w14:paraId="2DE6AD2C" w14:textId="6B101BC2" w:rsidR="00E807F8" w:rsidRDefault="00F605CC" w:rsidP="00802A4B">
      <w:pPr>
        <w:jc w:val="center"/>
        <w:rPr>
          <w:rFonts w:ascii="Cambria" w:hAnsi="Cambria"/>
          <w:lang w:val="en-US"/>
        </w:rPr>
      </w:pPr>
      <w:r w:rsidRPr="00EF1198">
        <w:rPr>
          <w:rFonts w:ascii="Cambria" w:hAnsi="Cambria"/>
          <w:sz w:val="20"/>
          <w:szCs w:val="20"/>
          <w:lang w:val="en-US"/>
        </w:rPr>
        <w:t>Presented by</w:t>
      </w:r>
      <w:r w:rsidR="001A2A61" w:rsidRPr="00EF1198">
        <w:rPr>
          <w:rFonts w:ascii="Cambria" w:hAnsi="Cambria"/>
          <w:sz w:val="20"/>
          <w:szCs w:val="20"/>
          <w:lang w:val="en-US"/>
        </w:rPr>
        <w:t xml:space="preserve"> </w:t>
      </w:r>
      <w:r w:rsidR="001E62FA">
        <w:rPr>
          <w:rFonts w:ascii="Cambria" w:hAnsi="Cambria"/>
          <w:sz w:val="20"/>
          <w:szCs w:val="20"/>
          <w:lang w:val="en-US"/>
        </w:rPr>
        <w:t>Karen Hadler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0"/>
        <w:gridCol w:w="4216"/>
      </w:tblGrid>
      <w:tr w:rsidR="008F38D5" w14:paraId="1C3C6B6C" w14:textId="77777777" w:rsidTr="00802A4B">
        <w:trPr>
          <w:trHeight w:val="4632"/>
        </w:trPr>
        <w:tc>
          <w:tcPr>
            <w:tcW w:w="7366" w:type="dxa"/>
          </w:tcPr>
          <w:p w14:paraId="058E2CA2" w14:textId="77777777" w:rsidR="00750E7C" w:rsidRPr="00C52717" w:rsidRDefault="00750E7C" w:rsidP="003543EA">
            <w:pPr>
              <w:spacing w:before="120" w:after="160"/>
              <w:rPr>
                <w:rFonts w:ascii="Cambria" w:hAnsi="Cambria"/>
                <w:spacing w:val="40"/>
                <w:sz w:val="24"/>
                <w:szCs w:val="24"/>
                <w:lang w:val="en-US"/>
              </w:rPr>
            </w:pPr>
            <w:r w:rsidRPr="00C52717">
              <w:rPr>
                <w:rFonts w:ascii="Cambria" w:hAnsi="Cambria"/>
                <w:spacing w:val="40"/>
                <w:sz w:val="24"/>
                <w:szCs w:val="24"/>
                <w:lang w:val="en-US"/>
              </w:rPr>
              <w:t>Supplies</w:t>
            </w:r>
          </w:p>
          <w:p w14:paraId="5D3B7EFA" w14:textId="77777777" w:rsidR="003543EA" w:rsidRDefault="00750E7C" w:rsidP="003543EA">
            <w:pPr>
              <w:spacing w:after="160"/>
              <w:rPr>
                <w:rFonts w:ascii="Cambria" w:hAnsi="Cambria"/>
                <w:sz w:val="24"/>
                <w:szCs w:val="24"/>
                <w:lang w:val="en-US"/>
              </w:rPr>
            </w:pPr>
            <w:r w:rsidRPr="00B50ED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Stamps</w:t>
            </w:r>
            <w:r w:rsidRPr="00C52717">
              <w:rPr>
                <w:rFonts w:ascii="Cambria" w:hAnsi="Cambria"/>
                <w:sz w:val="24"/>
                <w:szCs w:val="24"/>
                <w:lang w:val="en-US"/>
              </w:rPr>
              <w:t>:</w:t>
            </w:r>
            <w:r w:rsidR="001E62FA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="0051299B">
              <w:rPr>
                <w:rFonts w:ascii="Cambria" w:hAnsi="Cambria"/>
                <w:sz w:val="24"/>
                <w:szCs w:val="24"/>
                <w:lang w:val="en-US"/>
              </w:rPr>
              <w:t>Pretty Perennials</w:t>
            </w:r>
          </w:p>
          <w:p w14:paraId="1B189DC1" w14:textId="3AAB6B2D" w:rsidR="00750E7C" w:rsidRPr="00C52717" w:rsidRDefault="00750E7C" w:rsidP="003543EA">
            <w:pPr>
              <w:spacing w:after="160"/>
              <w:rPr>
                <w:rFonts w:ascii="Cambria" w:hAnsi="Cambria"/>
                <w:sz w:val="24"/>
                <w:szCs w:val="24"/>
                <w:lang w:val="en-US"/>
              </w:rPr>
            </w:pPr>
            <w:r w:rsidRPr="003543EA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Ink</w:t>
            </w:r>
            <w:r w:rsidRPr="00C52717">
              <w:rPr>
                <w:rFonts w:ascii="Cambria" w:hAnsi="Cambria"/>
                <w:sz w:val="24"/>
                <w:szCs w:val="24"/>
                <w:lang w:val="en-US"/>
              </w:rPr>
              <w:t>:</w:t>
            </w:r>
            <w:r w:rsidR="001E62FA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="0051299B">
              <w:rPr>
                <w:rFonts w:ascii="Cambria" w:hAnsi="Cambria"/>
                <w:sz w:val="24"/>
                <w:szCs w:val="24"/>
                <w:lang w:val="en-US"/>
              </w:rPr>
              <w:t>Coastal Cabana, Daffodil Delight, Magenta Madness</w:t>
            </w:r>
            <w:r w:rsidR="00550622">
              <w:rPr>
                <w:rFonts w:ascii="Cambria" w:hAnsi="Cambria"/>
                <w:sz w:val="24"/>
                <w:szCs w:val="24"/>
                <w:lang w:val="en-US"/>
              </w:rPr>
              <w:t>, Memento Black</w:t>
            </w:r>
          </w:p>
          <w:p w14:paraId="1A68C630" w14:textId="76E86F08" w:rsidR="00750E7C" w:rsidRPr="00C52717" w:rsidRDefault="00750E7C" w:rsidP="003543EA">
            <w:pPr>
              <w:spacing w:after="160"/>
              <w:rPr>
                <w:rFonts w:ascii="Cambria" w:hAnsi="Cambria"/>
                <w:sz w:val="24"/>
                <w:szCs w:val="24"/>
                <w:lang w:val="en-US"/>
              </w:rPr>
            </w:pPr>
            <w:r w:rsidRPr="00B50ED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Card/Paper</w:t>
            </w:r>
            <w:r w:rsidR="00550622" w:rsidRPr="00B50ED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,</w:t>
            </w:r>
            <w:r w:rsidR="00550622">
              <w:rPr>
                <w:rFonts w:ascii="Cambria" w:hAnsi="Cambria"/>
                <w:sz w:val="24"/>
                <w:szCs w:val="24"/>
                <w:lang w:val="en-US"/>
              </w:rPr>
              <w:t xml:space="preserve"> Basic Black, Basic White, Granny Apple Green, Magenta Madness, Coastal Cabana, Daffodil Delight, True Love DSP</w:t>
            </w:r>
          </w:p>
          <w:p w14:paraId="4087E772" w14:textId="417968BF" w:rsidR="00750E7C" w:rsidRPr="00C52717" w:rsidRDefault="00750E7C" w:rsidP="003543EA">
            <w:pPr>
              <w:spacing w:after="160"/>
              <w:rPr>
                <w:rFonts w:ascii="Cambria" w:hAnsi="Cambria"/>
                <w:sz w:val="24"/>
                <w:szCs w:val="24"/>
                <w:lang w:val="en-US"/>
              </w:rPr>
            </w:pPr>
            <w:r w:rsidRPr="00B50ED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Accessories:</w:t>
            </w:r>
            <w:r w:rsidR="00747549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="00550622">
              <w:rPr>
                <w:rFonts w:ascii="Cambria" w:hAnsi="Cambria"/>
                <w:sz w:val="24"/>
                <w:szCs w:val="24"/>
                <w:lang w:val="en-US"/>
              </w:rPr>
              <w:t>Gold Glitter Enamel Dots, Lady Bug Trinkets</w:t>
            </w:r>
          </w:p>
          <w:p w14:paraId="38C6C93F" w14:textId="0640F7D5" w:rsidR="00750E7C" w:rsidRPr="00C52717" w:rsidRDefault="00750E7C" w:rsidP="003543EA">
            <w:pPr>
              <w:spacing w:after="160"/>
              <w:rPr>
                <w:rFonts w:ascii="Cambria" w:hAnsi="Cambria"/>
                <w:sz w:val="24"/>
                <w:szCs w:val="24"/>
                <w:lang w:val="en-US"/>
              </w:rPr>
            </w:pPr>
            <w:r w:rsidRPr="00B50ED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Tools:</w:t>
            </w:r>
            <w:r w:rsidR="00C51FEC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="00550622">
              <w:rPr>
                <w:rFonts w:ascii="Cambria" w:hAnsi="Cambria"/>
                <w:sz w:val="24"/>
                <w:szCs w:val="24"/>
                <w:lang w:val="en-US"/>
              </w:rPr>
              <w:t xml:space="preserve">Painted Texture 3D Embossing Folder, Perennials Petals Dies, Curvy Dies, </w:t>
            </w:r>
            <w:r w:rsidR="0071390F" w:rsidRPr="00C52717">
              <w:rPr>
                <w:rFonts w:ascii="Cambria" w:hAnsi="Cambria"/>
                <w:sz w:val="24"/>
                <w:szCs w:val="24"/>
                <w:lang w:val="en-US"/>
              </w:rPr>
              <w:t>Trimmer, Cut and Emboss Machine.</w:t>
            </w:r>
            <w:r w:rsidR="00931976">
              <w:rPr>
                <w:rFonts w:ascii="Cambria" w:hAnsi="Cambria"/>
                <w:sz w:val="24"/>
                <w:szCs w:val="24"/>
                <w:lang w:val="en-US"/>
              </w:rPr>
              <w:t xml:space="preserve"> Bone Folder</w:t>
            </w:r>
            <w:r w:rsidR="00AD6874">
              <w:rPr>
                <w:rFonts w:ascii="Cambria" w:hAnsi="Cambria"/>
                <w:sz w:val="24"/>
                <w:szCs w:val="24"/>
                <w:lang w:val="en-US"/>
              </w:rPr>
              <w:t>, Small Bloom Punch.</w:t>
            </w:r>
          </w:p>
          <w:p w14:paraId="3D233EA5" w14:textId="751BBAC9" w:rsidR="00750E7C" w:rsidRDefault="00750E7C" w:rsidP="003543EA">
            <w:pPr>
              <w:spacing w:after="160"/>
              <w:rPr>
                <w:rFonts w:ascii="Cambria" w:hAnsi="Cambria"/>
                <w:spacing w:val="40"/>
                <w:sz w:val="26"/>
                <w:szCs w:val="26"/>
                <w:lang w:val="en-US"/>
              </w:rPr>
            </w:pPr>
            <w:r w:rsidRPr="00B50ED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Other:</w:t>
            </w:r>
            <w:r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="00747549" w:rsidRPr="00C52717">
              <w:rPr>
                <w:rFonts w:ascii="Cambria" w:hAnsi="Cambria"/>
                <w:sz w:val="24"/>
                <w:szCs w:val="24"/>
                <w:lang w:val="en-US"/>
              </w:rPr>
              <w:t>Dime</w:t>
            </w:r>
            <w:r w:rsidR="003543EA">
              <w:rPr>
                <w:rFonts w:ascii="Cambria" w:hAnsi="Cambria"/>
                <w:sz w:val="24"/>
                <w:szCs w:val="24"/>
                <w:lang w:val="en-US"/>
              </w:rPr>
              <w:t>n</w:t>
            </w:r>
            <w:r w:rsidR="00747549" w:rsidRPr="00C52717">
              <w:rPr>
                <w:rFonts w:ascii="Cambria" w:hAnsi="Cambria"/>
                <w:sz w:val="24"/>
                <w:szCs w:val="24"/>
                <w:lang w:val="en-US"/>
              </w:rPr>
              <w:t>sionals</w:t>
            </w:r>
            <w:r w:rsidR="002E59F4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E59F4" w:rsidRPr="00C52717">
              <w:rPr>
                <w:rFonts w:ascii="Cambria" w:hAnsi="Cambria"/>
                <w:sz w:val="24"/>
                <w:szCs w:val="24"/>
                <w:lang w:val="en-US"/>
              </w:rPr>
              <w:t>All</w:t>
            </w:r>
            <w:r w:rsidR="00F11968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="002E59F4" w:rsidRPr="00C52717">
              <w:rPr>
                <w:rFonts w:ascii="Cambria" w:hAnsi="Cambria"/>
                <w:sz w:val="24"/>
                <w:szCs w:val="24"/>
                <w:lang w:val="en-US"/>
              </w:rPr>
              <w:t>purpose</w:t>
            </w:r>
            <w:proofErr w:type="spellEnd"/>
            <w:r w:rsidR="002E59F4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Glue and </w:t>
            </w:r>
            <w:r w:rsidR="00F11968" w:rsidRPr="00C52717">
              <w:rPr>
                <w:rFonts w:ascii="Cambria" w:hAnsi="Cambria"/>
                <w:sz w:val="24"/>
                <w:szCs w:val="24"/>
                <w:lang w:val="en-US"/>
              </w:rPr>
              <w:t>T</w:t>
            </w:r>
            <w:r w:rsidR="002E59F4" w:rsidRPr="00C52717">
              <w:rPr>
                <w:rFonts w:ascii="Cambria" w:hAnsi="Cambria"/>
                <w:sz w:val="24"/>
                <w:szCs w:val="24"/>
                <w:lang w:val="en-US"/>
              </w:rPr>
              <w:t>ape.</w:t>
            </w:r>
            <w:r w:rsidR="0071390F" w:rsidRPr="00C52717">
              <w:rPr>
                <w:rFonts w:ascii="Cambria" w:hAnsi="Cambria"/>
                <w:sz w:val="24"/>
                <w:szCs w:val="24"/>
                <w:lang w:val="en-US"/>
              </w:rPr>
              <w:t xml:space="preserve"> Glue Dots</w:t>
            </w:r>
          </w:p>
        </w:tc>
        <w:tc>
          <w:tcPr>
            <w:tcW w:w="3170" w:type="dxa"/>
          </w:tcPr>
          <w:tbl>
            <w:tblPr>
              <w:tblStyle w:val="TableGrid"/>
              <w:tblW w:w="34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13" w:type="dxa"/>
                <w:left w:w="0" w:type="dxa"/>
                <w:bottom w:w="11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8F38D5" w14:paraId="4F7A28D7" w14:textId="77777777" w:rsidTr="00572040">
              <w:trPr>
                <w:trHeight w:val="4536"/>
              </w:trPr>
              <w:tc>
                <w:tcPr>
                  <w:tcW w:w="2944" w:type="dxa"/>
                </w:tcPr>
                <w:p w14:paraId="0C2701BB" w14:textId="5FEB4CAC" w:rsidR="00211516" w:rsidRDefault="0051299B" w:rsidP="003543EA">
                  <w:pPr>
                    <w:rPr>
                      <w:rFonts w:ascii="Cambria" w:hAnsi="Cambria"/>
                      <w:spacing w:val="4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ambria" w:hAnsi="Cambria"/>
                      <w:noProof/>
                      <w:spacing w:val="40"/>
                      <w:sz w:val="26"/>
                      <w:szCs w:val="26"/>
                      <w:lang w:val="en-US"/>
                    </w:rPr>
                    <w:drawing>
                      <wp:inline distT="0" distB="0" distL="0" distR="0" wp14:anchorId="5B500666" wp14:editId="20542B22">
                        <wp:extent cx="2538880" cy="2152056"/>
                        <wp:effectExtent l="0" t="0" r="1270" b="0"/>
                        <wp:docPr id="3" name="Picture 3" descr="A picture containing accessory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 descr="A picture containing accessory&#10;&#10;Description automatically generated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1952" cy="2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C7DAC01" w14:textId="44B9621A" w:rsidR="00750E7C" w:rsidRDefault="00750E7C" w:rsidP="003543EA">
            <w:pPr>
              <w:rPr>
                <w:rFonts w:ascii="Cambria" w:hAnsi="Cambria"/>
                <w:spacing w:val="40"/>
                <w:sz w:val="26"/>
                <w:szCs w:val="26"/>
                <w:lang w:val="en-US"/>
              </w:rPr>
            </w:pPr>
          </w:p>
        </w:tc>
      </w:tr>
    </w:tbl>
    <w:p w14:paraId="54F1C588" w14:textId="02B87EA8" w:rsidR="00C61A35" w:rsidRPr="00C52717" w:rsidRDefault="00EF1198" w:rsidP="00C61A35">
      <w:pPr>
        <w:spacing w:before="120"/>
        <w:rPr>
          <w:rFonts w:ascii="Cambria" w:hAnsi="Cambria"/>
          <w:spacing w:val="40"/>
          <w:sz w:val="24"/>
          <w:szCs w:val="24"/>
          <w:lang w:val="en-US"/>
        </w:rPr>
      </w:pPr>
      <w:r w:rsidRPr="00C52717">
        <w:rPr>
          <w:rFonts w:ascii="Cambria" w:hAnsi="Cambria"/>
          <w:spacing w:val="40"/>
          <w:sz w:val="24"/>
          <w:szCs w:val="24"/>
          <w:lang w:val="en-US"/>
        </w:rPr>
        <w:t>Instructions</w:t>
      </w:r>
    </w:p>
    <w:p w14:paraId="30AAD7B5" w14:textId="3E262172" w:rsidR="00087E8C" w:rsidRPr="00931976" w:rsidRDefault="00931976" w:rsidP="00931976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4"/>
          <w:szCs w:val="24"/>
          <w:lang w:val="en-US"/>
        </w:rPr>
      </w:pPr>
      <w:r w:rsidRPr="00931976">
        <w:rPr>
          <w:rFonts w:ascii="Cambria" w:hAnsi="Cambria"/>
          <w:sz w:val="24"/>
          <w:szCs w:val="24"/>
          <w:lang w:val="en-US"/>
        </w:rPr>
        <w:t xml:space="preserve">Using the Basic </w:t>
      </w:r>
      <w:r w:rsidR="000A4B74">
        <w:rPr>
          <w:rFonts w:ascii="Cambria" w:hAnsi="Cambria"/>
          <w:sz w:val="24"/>
          <w:szCs w:val="24"/>
          <w:lang w:val="en-US"/>
        </w:rPr>
        <w:t>B</w:t>
      </w:r>
      <w:r w:rsidRPr="00931976">
        <w:rPr>
          <w:rFonts w:ascii="Cambria" w:hAnsi="Cambria"/>
          <w:sz w:val="24"/>
          <w:szCs w:val="24"/>
          <w:lang w:val="en-US"/>
        </w:rPr>
        <w:t xml:space="preserve">lack piece </w:t>
      </w:r>
      <w:r w:rsidR="008F38D5">
        <w:rPr>
          <w:rFonts w:ascii="Cambria" w:hAnsi="Cambria"/>
          <w:sz w:val="24"/>
          <w:szCs w:val="24"/>
          <w:lang w:val="en-US"/>
        </w:rPr>
        <w:t xml:space="preserve">10.5 x 14cm </w:t>
      </w:r>
      <w:r w:rsidRPr="00931976">
        <w:rPr>
          <w:rFonts w:ascii="Cambria" w:hAnsi="Cambria"/>
          <w:sz w:val="24"/>
          <w:szCs w:val="24"/>
          <w:lang w:val="en-US"/>
        </w:rPr>
        <w:t xml:space="preserve">and The Curvy Die Cut along the long </w:t>
      </w:r>
      <w:r w:rsidR="00D36067">
        <w:rPr>
          <w:rFonts w:ascii="Cambria" w:hAnsi="Cambria"/>
          <w:sz w:val="24"/>
          <w:szCs w:val="24"/>
          <w:lang w:val="en-US"/>
        </w:rPr>
        <w:t xml:space="preserve">top </w:t>
      </w:r>
      <w:r w:rsidRPr="00931976">
        <w:rPr>
          <w:rFonts w:ascii="Cambria" w:hAnsi="Cambria"/>
          <w:sz w:val="24"/>
          <w:szCs w:val="24"/>
          <w:lang w:val="en-US"/>
        </w:rPr>
        <w:t xml:space="preserve">edge then run though with the Painted Texture 3D Embossing Folder. </w:t>
      </w:r>
    </w:p>
    <w:p w14:paraId="03196E1F" w14:textId="04F5F0FE" w:rsidR="00B50ED2" w:rsidRPr="00B50ED2" w:rsidRDefault="00931976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 w:rsidRPr="00AD6874">
        <w:rPr>
          <w:rFonts w:ascii="Cambria" w:hAnsi="Cambria"/>
          <w:sz w:val="24"/>
          <w:szCs w:val="24"/>
          <w:lang w:val="en-US"/>
        </w:rPr>
        <w:t xml:space="preserve">Score Both </w:t>
      </w:r>
      <w:r w:rsidR="000A4B74">
        <w:rPr>
          <w:rFonts w:ascii="Cambria" w:hAnsi="Cambria"/>
          <w:sz w:val="24"/>
          <w:szCs w:val="24"/>
          <w:lang w:val="en-US"/>
        </w:rPr>
        <w:t>Basic</w:t>
      </w:r>
      <w:r w:rsidRPr="00AD6874">
        <w:rPr>
          <w:rFonts w:ascii="Cambria" w:hAnsi="Cambria"/>
          <w:sz w:val="24"/>
          <w:szCs w:val="24"/>
          <w:lang w:val="en-US"/>
        </w:rPr>
        <w:t xml:space="preserve"> Black pieces </w:t>
      </w:r>
      <w:r w:rsidR="000A4B74">
        <w:rPr>
          <w:rFonts w:ascii="Cambria" w:hAnsi="Cambria"/>
          <w:sz w:val="24"/>
          <w:szCs w:val="24"/>
          <w:lang w:val="en-US"/>
        </w:rPr>
        <w:t xml:space="preserve">13.2 x 7cm and 13.2 x 6 cm </w:t>
      </w:r>
      <w:r w:rsidRPr="00AD6874">
        <w:rPr>
          <w:rFonts w:ascii="Cambria" w:hAnsi="Cambria"/>
          <w:sz w:val="24"/>
          <w:szCs w:val="24"/>
          <w:lang w:val="en-US"/>
        </w:rPr>
        <w:t xml:space="preserve">at 1 cm down the short edges. Adhere this 1 cm strips to the back of the </w:t>
      </w:r>
      <w:r w:rsidR="000A4B74">
        <w:rPr>
          <w:rFonts w:ascii="Cambria" w:hAnsi="Cambria"/>
          <w:sz w:val="24"/>
          <w:szCs w:val="24"/>
          <w:lang w:val="en-US"/>
        </w:rPr>
        <w:t>embossed</w:t>
      </w:r>
      <w:r w:rsidRPr="00AD6874">
        <w:rPr>
          <w:rFonts w:ascii="Cambria" w:hAnsi="Cambria"/>
          <w:sz w:val="24"/>
          <w:szCs w:val="24"/>
          <w:lang w:val="en-US"/>
        </w:rPr>
        <w:t xml:space="preserve"> piece with the larger piece going on the </w:t>
      </w:r>
      <w:r w:rsidR="003543EA">
        <w:rPr>
          <w:rFonts w:ascii="Cambria" w:hAnsi="Cambria"/>
          <w:sz w:val="24"/>
          <w:szCs w:val="24"/>
          <w:lang w:val="en-US"/>
        </w:rPr>
        <w:t>left.</w:t>
      </w:r>
    </w:p>
    <w:p w14:paraId="2670D866" w14:textId="09F52FB5" w:rsidR="00931976" w:rsidRPr="00AD6874" w:rsidRDefault="00931976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 w:rsidRPr="00AD6874">
        <w:rPr>
          <w:rFonts w:ascii="Cambria" w:hAnsi="Cambria"/>
          <w:sz w:val="24"/>
          <w:szCs w:val="24"/>
          <w:lang w:val="en-US"/>
        </w:rPr>
        <w:t>Then Adhere the</w:t>
      </w:r>
      <w:r w:rsidR="000A4B74">
        <w:rPr>
          <w:rFonts w:ascii="Cambria" w:hAnsi="Cambria"/>
          <w:sz w:val="24"/>
          <w:szCs w:val="24"/>
          <w:lang w:val="en-US"/>
        </w:rPr>
        <w:t xml:space="preserve"> 6.5 x 11.7cm </w:t>
      </w:r>
      <w:r w:rsidRPr="00AD6874">
        <w:rPr>
          <w:rFonts w:ascii="Cambria" w:hAnsi="Cambria"/>
          <w:sz w:val="24"/>
          <w:szCs w:val="24"/>
          <w:lang w:val="en-US"/>
        </w:rPr>
        <w:t xml:space="preserve">True Love DSP to the </w:t>
      </w:r>
      <w:r w:rsidR="000A4B74">
        <w:rPr>
          <w:rFonts w:ascii="Cambria" w:hAnsi="Cambria"/>
          <w:sz w:val="24"/>
          <w:szCs w:val="24"/>
          <w:lang w:val="en-US"/>
        </w:rPr>
        <w:t xml:space="preserve">larger </w:t>
      </w:r>
      <w:r w:rsidRPr="00AD6874">
        <w:rPr>
          <w:rFonts w:ascii="Cambria" w:hAnsi="Cambria"/>
          <w:sz w:val="24"/>
          <w:szCs w:val="24"/>
          <w:lang w:val="en-US"/>
        </w:rPr>
        <w:t>Basic Black</w:t>
      </w:r>
      <w:r w:rsidR="000A4B74">
        <w:rPr>
          <w:rFonts w:ascii="Cambria" w:hAnsi="Cambria"/>
          <w:sz w:val="24"/>
          <w:szCs w:val="24"/>
          <w:lang w:val="en-US"/>
        </w:rPr>
        <w:t xml:space="preserve"> </w:t>
      </w:r>
      <w:r w:rsidRPr="00AD6874">
        <w:rPr>
          <w:rFonts w:ascii="Cambria" w:hAnsi="Cambria"/>
          <w:sz w:val="24"/>
          <w:szCs w:val="24"/>
          <w:lang w:val="en-US"/>
        </w:rPr>
        <w:t xml:space="preserve">and the </w:t>
      </w:r>
      <w:r w:rsidR="000A4B74">
        <w:rPr>
          <w:rFonts w:ascii="Cambria" w:hAnsi="Cambria"/>
          <w:sz w:val="24"/>
          <w:szCs w:val="24"/>
          <w:lang w:val="en-US"/>
        </w:rPr>
        <w:t xml:space="preserve">5.5 x 11.7 cm </w:t>
      </w:r>
      <w:r w:rsidRPr="00AD6874">
        <w:rPr>
          <w:rFonts w:ascii="Cambria" w:hAnsi="Cambria"/>
          <w:sz w:val="24"/>
          <w:szCs w:val="24"/>
          <w:lang w:val="en-US"/>
        </w:rPr>
        <w:t xml:space="preserve">DSP to the </w:t>
      </w:r>
      <w:r w:rsidR="000A4B74">
        <w:rPr>
          <w:rFonts w:ascii="Cambria" w:hAnsi="Cambria"/>
          <w:sz w:val="24"/>
          <w:szCs w:val="24"/>
          <w:lang w:val="en-US"/>
        </w:rPr>
        <w:t xml:space="preserve">smaller </w:t>
      </w:r>
      <w:r w:rsidRPr="00AD6874">
        <w:rPr>
          <w:rFonts w:ascii="Cambria" w:hAnsi="Cambria"/>
          <w:sz w:val="24"/>
          <w:szCs w:val="24"/>
          <w:lang w:val="en-US"/>
        </w:rPr>
        <w:t>Basic Black.  With you</w:t>
      </w:r>
      <w:r w:rsidR="00AD6874">
        <w:rPr>
          <w:rFonts w:ascii="Cambria" w:hAnsi="Cambria"/>
          <w:sz w:val="24"/>
          <w:szCs w:val="24"/>
          <w:lang w:val="en-US"/>
        </w:rPr>
        <w:t>r</w:t>
      </w:r>
      <w:r w:rsidRPr="00AD6874">
        <w:rPr>
          <w:rFonts w:ascii="Cambria" w:hAnsi="Cambria"/>
          <w:sz w:val="24"/>
          <w:szCs w:val="24"/>
          <w:lang w:val="en-US"/>
        </w:rPr>
        <w:t xml:space="preserve"> Bone Folder curve each panel inwards.</w:t>
      </w:r>
    </w:p>
    <w:p w14:paraId="3C17874C" w14:textId="60D9EC17" w:rsidR="00AD6874" w:rsidRPr="00AD6874" w:rsidRDefault="00AD6874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Stamp a large Flower in Magenta Madness and Daffodil Delight and a smaller Flower in Coastal Cabana. On the Small Flower also using Coastal Cabana stamp the inner.</w:t>
      </w:r>
    </w:p>
    <w:p w14:paraId="62A8D4BC" w14:textId="1CA2C716" w:rsidR="00AD6874" w:rsidRPr="00AD6874" w:rsidRDefault="00AD6874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Die Cut the large Flowers an</w:t>
      </w:r>
      <w:r w:rsidR="00D36067">
        <w:rPr>
          <w:rFonts w:ascii="Cambria" w:hAnsi="Cambria"/>
          <w:sz w:val="24"/>
          <w:szCs w:val="24"/>
          <w:lang w:val="en-US"/>
        </w:rPr>
        <w:t>d an</w:t>
      </w:r>
      <w:r>
        <w:rPr>
          <w:rFonts w:ascii="Cambria" w:hAnsi="Cambria"/>
          <w:sz w:val="24"/>
          <w:szCs w:val="24"/>
          <w:lang w:val="en-US"/>
        </w:rPr>
        <w:t xml:space="preserve"> inner</w:t>
      </w:r>
      <w:r w:rsidR="00D36067">
        <w:rPr>
          <w:rFonts w:ascii="Cambria" w:hAnsi="Cambria"/>
          <w:sz w:val="24"/>
          <w:szCs w:val="24"/>
          <w:lang w:val="en-US"/>
        </w:rPr>
        <w:t xml:space="preserve"> flower shaped </w:t>
      </w:r>
      <w:r>
        <w:rPr>
          <w:rFonts w:ascii="Cambria" w:hAnsi="Cambria"/>
          <w:sz w:val="24"/>
          <w:szCs w:val="24"/>
          <w:lang w:val="en-US"/>
        </w:rPr>
        <w:t xml:space="preserve">piece in Magenta Madness and Daffodil Delight. </w:t>
      </w:r>
      <w:r w:rsidR="00D36067">
        <w:rPr>
          <w:rFonts w:ascii="Cambria" w:hAnsi="Cambria"/>
          <w:sz w:val="24"/>
          <w:szCs w:val="24"/>
          <w:lang w:val="en-US"/>
        </w:rPr>
        <w:t xml:space="preserve">Also die cut </w:t>
      </w:r>
      <w:r w:rsidR="000A4B74">
        <w:rPr>
          <w:rFonts w:ascii="Cambria" w:hAnsi="Cambria"/>
          <w:sz w:val="24"/>
          <w:szCs w:val="24"/>
          <w:lang w:val="en-US"/>
        </w:rPr>
        <w:t>out t</w:t>
      </w:r>
      <w:r>
        <w:rPr>
          <w:rFonts w:ascii="Cambria" w:hAnsi="Cambria"/>
          <w:sz w:val="24"/>
          <w:szCs w:val="24"/>
          <w:lang w:val="en-US"/>
        </w:rPr>
        <w:t>he smaller Flower and the leaves x2 in Granny Apple Green.</w:t>
      </w:r>
      <w:r w:rsidR="00B50ED2">
        <w:rPr>
          <w:rFonts w:ascii="Cambria" w:hAnsi="Cambria"/>
          <w:sz w:val="24"/>
          <w:szCs w:val="24"/>
          <w:lang w:val="en-US"/>
        </w:rPr>
        <w:t xml:space="preserve"> Plus 2 x Basic Black inners as shown.</w:t>
      </w:r>
    </w:p>
    <w:p w14:paraId="516066CC" w14:textId="43A3034E" w:rsidR="00AD6874" w:rsidRPr="00AD6874" w:rsidRDefault="008F38D5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noProof/>
          <w:spacing w:val="40"/>
          <w:sz w:val="26"/>
          <w:szCs w:val="26"/>
          <w:lang w:val="en-US"/>
        </w:rPr>
        <w:drawing>
          <wp:anchor distT="0" distB="0" distL="114300" distR="114300" simplePos="0" relativeHeight="251658240" behindDoc="0" locked="0" layoutInCell="1" allowOverlap="1" wp14:anchorId="62AD7E93" wp14:editId="3C2C63EB">
            <wp:simplePos x="0" y="0"/>
            <wp:positionH relativeFrom="margin">
              <wp:posOffset>4402689</wp:posOffset>
            </wp:positionH>
            <wp:positionV relativeFrom="margin">
              <wp:posOffset>6881930</wp:posOffset>
            </wp:positionV>
            <wp:extent cx="2386330" cy="1186815"/>
            <wp:effectExtent l="0" t="0" r="1270" b="0"/>
            <wp:wrapSquare wrapText="bothSides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B74">
        <w:rPr>
          <w:rFonts w:ascii="Cambria" w:hAnsi="Cambria"/>
          <w:sz w:val="24"/>
          <w:szCs w:val="24"/>
          <w:lang w:val="en-US"/>
        </w:rPr>
        <w:t xml:space="preserve">Stamp a small Flower as shown on Daffodil Delight </w:t>
      </w:r>
      <w:r w:rsidR="003543EA">
        <w:rPr>
          <w:rFonts w:ascii="Cambria" w:hAnsi="Cambria"/>
          <w:sz w:val="24"/>
          <w:szCs w:val="24"/>
          <w:lang w:val="en-US"/>
        </w:rPr>
        <w:t xml:space="preserve">Cardstock </w:t>
      </w:r>
      <w:r w:rsidR="00AD6874">
        <w:rPr>
          <w:rFonts w:ascii="Cambria" w:hAnsi="Cambria"/>
          <w:sz w:val="24"/>
          <w:szCs w:val="24"/>
          <w:lang w:val="en-US"/>
        </w:rPr>
        <w:t>Us</w:t>
      </w:r>
      <w:r w:rsidR="003543EA">
        <w:rPr>
          <w:rFonts w:ascii="Cambria" w:hAnsi="Cambria"/>
          <w:sz w:val="24"/>
          <w:szCs w:val="24"/>
          <w:lang w:val="en-US"/>
        </w:rPr>
        <w:t>e</w:t>
      </w:r>
      <w:r w:rsidR="00AD6874">
        <w:rPr>
          <w:rFonts w:ascii="Cambria" w:hAnsi="Cambria"/>
          <w:sz w:val="24"/>
          <w:szCs w:val="24"/>
          <w:lang w:val="en-US"/>
        </w:rPr>
        <w:t xml:space="preserve"> the Small Bloom Punch </w:t>
      </w:r>
      <w:r w:rsidR="003543EA">
        <w:rPr>
          <w:rFonts w:ascii="Cambria" w:hAnsi="Cambria"/>
          <w:sz w:val="24"/>
          <w:szCs w:val="24"/>
          <w:lang w:val="en-US"/>
        </w:rPr>
        <w:t xml:space="preserve">to </w:t>
      </w:r>
      <w:r w:rsidR="000A4B74">
        <w:rPr>
          <w:rFonts w:ascii="Cambria" w:hAnsi="Cambria"/>
          <w:sz w:val="24"/>
          <w:szCs w:val="24"/>
          <w:lang w:val="en-US"/>
        </w:rPr>
        <w:t>Cut out.</w:t>
      </w:r>
    </w:p>
    <w:p w14:paraId="3AF141D0" w14:textId="3FBED908" w:rsidR="00AD6874" w:rsidRPr="00AD6874" w:rsidRDefault="00AD6874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Stamp the word Happy on Basic. White and Fussy Cut out.</w:t>
      </w:r>
    </w:p>
    <w:p w14:paraId="1798D84F" w14:textId="7648985D" w:rsidR="00AD6874" w:rsidRPr="00AD6874" w:rsidRDefault="00AD6874" w:rsidP="008F38D5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On the Basic White</w:t>
      </w:r>
      <w:r w:rsidR="000A4B74">
        <w:rPr>
          <w:rFonts w:ascii="Cambria" w:hAnsi="Cambria"/>
          <w:sz w:val="24"/>
          <w:szCs w:val="24"/>
          <w:lang w:val="en-US"/>
        </w:rPr>
        <w:t xml:space="preserve"> 5.5 x 12.5 cm </w:t>
      </w:r>
      <w:r>
        <w:rPr>
          <w:rFonts w:ascii="Cambria" w:hAnsi="Cambria"/>
          <w:sz w:val="24"/>
          <w:szCs w:val="24"/>
          <w:lang w:val="en-US"/>
        </w:rPr>
        <w:t xml:space="preserve">Stamp the </w:t>
      </w:r>
      <w:r w:rsidR="008F38D5">
        <w:rPr>
          <w:rFonts w:ascii="Cambria" w:hAnsi="Cambria"/>
          <w:sz w:val="24"/>
          <w:szCs w:val="24"/>
          <w:lang w:val="en-US"/>
        </w:rPr>
        <w:t>large Flower in</w:t>
      </w:r>
      <w:r>
        <w:rPr>
          <w:rFonts w:ascii="Cambria" w:hAnsi="Cambria"/>
          <w:sz w:val="24"/>
          <w:szCs w:val="24"/>
          <w:lang w:val="en-US"/>
        </w:rPr>
        <w:t xml:space="preserve"> Magenta Madness</w:t>
      </w:r>
      <w:r w:rsidR="000A4B74">
        <w:rPr>
          <w:rFonts w:ascii="Cambria" w:hAnsi="Cambria"/>
          <w:sz w:val="24"/>
          <w:szCs w:val="24"/>
          <w:lang w:val="en-US"/>
        </w:rPr>
        <w:t xml:space="preserve"> as shown</w:t>
      </w:r>
      <w:r w:rsidR="008F38D5">
        <w:rPr>
          <w:rFonts w:ascii="Cambria" w:hAnsi="Cambria"/>
          <w:sz w:val="24"/>
          <w:szCs w:val="24"/>
          <w:lang w:val="en-US"/>
        </w:rPr>
        <w:t xml:space="preserve">. Birthday in Coastal Cabana </w:t>
      </w:r>
    </w:p>
    <w:p w14:paraId="50BB9D1B" w14:textId="77777777" w:rsidR="000A4B74" w:rsidRPr="000A4B74" w:rsidRDefault="00AD6874" w:rsidP="008F38D5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Pop the </w:t>
      </w:r>
      <w:proofErr w:type="gramStart"/>
      <w:r>
        <w:rPr>
          <w:rFonts w:ascii="Cambria" w:hAnsi="Cambria"/>
          <w:sz w:val="24"/>
          <w:szCs w:val="24"/>
          <w:lang w:val="en-US"/>
        </w:rPr>
        <w:t>Punched out</w:t>
      </w:r>
      <w:proofErr w:type="gramEnd"/>
      <w:r>
        <w:rPr>
          <w:rFonts w:ascii="Cambria" w:hAnsi="Cambria"/>
          <w:sz w:val="24"/>
          <w:szCs w:val="24"/>
          <w:lang w:val="en-US"/>
        </w:rPr>
        <w:t xml:space="preserve"> Flower in the Bottom right hand </w:t>
      </w:r>
    </w:p>
    <w:p w14:paraId="0B8AEF1D" w14:textId="4886EC2D" w:rsidR="00AD6874" w:rsidRPr="00B50ED2" w:rsidRDefault="00AD6874" w:rsidP="000A4B74">
      <w:pPr>
        <w:pStyle w:val="ListParagraph"/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corner up on a large dimensional this will allow the left panel to be tucked under. Adhere to inside of card.</w:t>
      </w:r>
    </w:p>
    <w:p w14:paraId="3B5D05D8" w14:textId="51E8A27E" w:rsidR="00B50ED2" w:rsidRPr="00B50ED2" w:rsidRDefault="00B50ED2" w:rsidP="008F38D5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Place Flowers on Dimensionals, </w:t>
      </w:r>
      <w:r w:rsidR="003543EA">
        <w:rPr>
          <w:rFonts w:ascii="Cambria" w:hAnsi="Cambria"/>
          <w:sz w:val="24"/>
          <w:szCs w:val="24"/>
          <w:lang w:val="en-US"/>
        </w:rPr>
        <w:t xml:space="preserve">adhere as shown Arrange leaves and Glue in place. </w:t>
      </w:r>
    </w:p>
    <w:p w14:paraId="49B0C5F9" w14:textId="7310999E" w:rsidR="00B50ED2" w:rsidRPr="00B50ED2" w:rsidRDefault="00B50ED2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Adhere the Word Happy with Dimensionals as shown.</w:t>
      </w:r>
    </w:p>
    <w:p w14:paraId="19FE4A07" w14:textId="397FC9C1" w:rsidR="00B50ED2" w:rsidRPr="00B50ED2" w:rsidRDefault="00B50ED2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Adhere the Daffodil Delight Die Cut and Black Inner to matching Flower and repeat for the Magenta Madness. </w:t>
      </w:r>
    </w:p>
    <w:p w14:paraId="766BC495" w14:textId="5A2C6B42" w:rsidR="00B50ED2" w:rsidRPr="003543EA" w:rsidRDefault="00B50ED2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Finish with Gold Glitter Enamel Dot in the cent</w:t>
      </w:r>
      <w:r w:rsidR="003543EA">
        <w:rPr>
          <w:rFonts w:ascii="Cambria" w:hAnsi="Cambria"/>
          <w:sz w:val="24"/>
          <w:szCs w:val="24"/>
          <w:lang w:val="en-US"/>
        </w:rPr>
        <w:t>er</w:t>
      </w:r>
      <w:r>
        <w:rPr>
          <w:rFonts w:ascii="Cambria" w:hAnsi="Cambria"/>
          <w:sz w:val="24"/>
          <w:szCs w:val="24"/>
          <w:lang w:val="en-US"/>
        </w:rPr>
        <w:t xml:space="preserve"> of Flowers and Glue dot the Lady Bug. </w:t>
      </w:r>
    </w:p>
    <w:p w14:paraId="1AA2A335" w14:textId="0E3D6E64" w:rsidR="003543EA" w:rsidRPr="003543EA" w:rsidRDefault="003543EA" w:rsidP="00AD6874">
      <w:pPr>
        <w:pStyle w:val="ListParagraph"/>
        <w:numPr>
          <w:ilvl w:val="0"/>
          <w:numId w:val="3"/>
        </w:numPr>
        <w:spacing w:before="120" w:after="0"/>
        <w:rPr>
          <w:rFonts w:ascii="Cambria" w:hAnsi="Cambria"/>
          <w:sz w:val="21"/>
          <w:szCs w:val="21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Tuck the </w:t>
      </w:r>
      <w:proofErr w:type="gramStart"/>
      <w:r>
        <w:rPr>
          <w:rFonts w:ascii="Cambria" w:hAnsi="Cambria"/>
          <w:sz w:val="24"/>
          <w:szCs w:val="24"/>
          <w:lang w:val="en-US"/>
        </w:rPr>
        <w:t>left hand</w:t>
      </w:r>
      <w:proofErr w:type="gramEnd"/>
      <w:r>
        <w:rPr>
          <w:rFonts w:ascii="Cambria" w:hAnsi="Cambria"/>
          <w:sz w:val="24"/>
          <w:szCs w:val="24"/>
          <w:lang w:val="en-US"/>
        </w:rPr>
        <w:t xml:space="preserve"> side under inside flower and right hand side under large flowers.</w:t>
      </w:r>
    </w:p>
    <w:p w14:paraId="65C0A487" w14:textId="2A74C3B5" w:rsidR="003543EA" w:rsidRDefault="003543EA" w:rsidP="003543EA">
      <w:pPr>
        <w:pStyle w:val="ListParagraph"/>
        <w:spacing w:before="120" w:after="0"/>
        <w:jc w:val="center"/>
        <w:rPr>
          <w:rFonts w:ascii="Cambria" w:hAnsi="Cambria"/>
          <w:sz w:val="24"/>
          <w:szCs w:val="24"/>
          <w:lang w:val="en-US"/>
        </w:rPr>
      </w:pPr>
    </w:p>
    <w:p w14:paraId="5C84C979" w14:textId="12052036" w:rsidR="003543EA" w:rsidRPr="00FF090C" w:rsidRDefault="00FF090C" w:rsidP="003543EA">
      <w:pPr>
        <w:pStyle w:val="ListParagraph"/>
        <w:spacing w:before="120" w:after="0"/>
        <w:jc w:val="center"/>
        <w:rPr>
          <w:rFonts w:ascii="Introblues Script Reguler" w:hAnsi="Introblues Script Reguler" w:cs="Apple Chancery"/>
          <w:b/>
          <w:bCs/>
          <w:color w:val="FF00C6"/>
          <w:sz w:val="56"/>
          <w:szCs w:val="56"/>
          <w:lang w:val="en-US"/>
        </w:rPr>
      </w:pPr>
      <w:r>
        <w:rPr>
          <w:rFonts w:ascii="Introblues Script Reguler" w:hAnsi="Introblues Script Reguler" w:cs="Apple Chancery"/>
          <w:b/>
          <w:bCs/>
          <w:color w:val="FF00C6"/>
          <w:sz w:val="56"/>
          <w:szCs w:val="56"/>
          <w:lang w:val="en-US"/>
        </w:rPr>
        <w:t>Happy Crafting</w:t>
      </w:r>
    </w:p>
    <w:sectPr w:rsidR="003543EA" w:rsidRPr="00FF090C" w:rsidSect="0051299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">
    <w:altName w:val="Bradley Hand"/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troblues Script Reguler">
    <w:altName w:val="Introblues Script Reguler"/>
    <w:panose1 w:val="02000506000000020002"/>
    <w:charset w:val="00"/>
    <w:family w:val="auto"/>
    <w:notTrueType/>
    <w:pitch w:val="variable"/>
    <w:sig w:usb0="80000007" w:usb1="1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42137"/>
    <w:multiLevelType w:val="hybridMultilevel"/>
    <w:tmpl w:val="7D5EF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D58A5"/>
    <w:multiLevelType w:val="hybridMultilevel"/>
    <w:tmpl w:val="09DC76BC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8A17E6A"/>
    <w:multiLevelType w:val="hybridMultilevel"/>
    <w:tmpl w:val="E774E6AA"/>
    <w:lvl w:ilvl="0" w:tplc="1409000F">
      <w:start w:val="1"/>
      <w:numFmt w:val="decimal"/>
      <w:lvlText w:val="%1."/>
      <w:lvlJc w:val="left"/>
      <w:pPr>
        <w:ind w:left="502" w:hanging="360"/>
      </w:pPr>
    </w:lvl>
    <w:lvl w:ilvl="1" w:tplc="14090019" w:tentative="1">
      <w:start w:val="1"/>
      <w:numFmt w:val="lowerLetter"/>
      <w:lvlText w:val="%2."/>
      <w:lvlJc w:val="left"/>
      <w:pPr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FA"/>
    <w:rsid w:val="0003606B"/>
    <w:rsid w:val="00087E8C"/>
    <w:rsid w:val="000A4B74"/>
    <w:rsid w:val="00120A4A"/>
    <w:rsid w:val="0012698C"/>
    <w:rsid w:val="00160DDD"/>
    <w:rsid w:val="00190F66"/>
    <w:rsid w:val="00192259"/>
    <w:rsid w:val="001A2A61"/>
    <w:rsid w:val="001D75D0"/>
    <w:rsid w:val="001E62FA"/>
    <w:rsid w:val="00211516"/>
    <w:rsid w:val="00217B4F"/>
    <w:rsid w:val="00287FEB"/>
    <w:rsid w:val="002B38ED"/>
    <w:rsid w:val="002E59F4"/>
    <w:rsid w:val="002F18B5"/>
    <w:rsid w:val="00307548"/>
    <w:rsid w:val="00337E8C"/>
    <w:rsid w:val="00347D82"/>
    <w:rsid w:val="003543EA"/>
    <w:rsid w:val="003C5B68"/>
    <w:rsid w:val="0043006D"/>
    <w:rsid w:val="004C2AA6"/>
    <w:rsid w:val="00511775"/>
    <w:rsid w:val="0051299B"/>
    <w:rsid w:val="00513B44"/>
    <w:rsid w:val="0051404A"/>
    <w:rsid w:val="00543731"/>
    <w:rsid w:val="00543FD0"/>
    <w:rsid w:val="00550622"/>
    <w:rsid w:val="00572040"/>
    <w:rsid w:val="005C48E6"/>
    <w:rsid w:val="005D6A07"/>
    <w:rsid w:val="005E299D"/>
    <w:rsid w:val="006043EB"/>
    <w:rsid w:val="00632C03"/>
    <w:rsid w:val="00632C70"/>
    <w:rsid w:val="00637DCF"/>
    <w:rsid w:val="0067670E"/>
    <w:rsid w:val="006C05AD"/>
    <w:rsid w:val="006D0ACB"/>
    <w:rsid w:val="00704963"/>
    <w:rsid w:val="0071390F"/>
    <w:rsid w:val="00745FDA"/>
    <w:rsid w:val="00747549"/>
    <w:rsid w:val="00750E7C"/>
    <w:rsid w:val="00802A4B"/>
    <w:rsid w:val="00806D92"/>
    <w:rsid w:val="0087119E"/>
    <w:rsid w:val="008B345B"/>
    <w:rsid w:val="008E74A1"/>
    <w:rsid w:val="008F30CF"/>
    <w:rsid w:val="008F38D5"/>
    <w:rsid w:val="0091713A"/>
    <w:rsid w:val="00931976"/>
    <w:rsid w:val="00947E5A"/>
    <w:rsid w:val="009C3B80"/>
    <w:rsid w:val="009D2B95"/>
    <w:rsid w:val="00A00784"/>
    <w:rsid w:val="00A2355D"/>
    <w:rsid w:val="00A23F16"/>
    <w:rsid w:val="00A30E44"/>
    <w:rsid w:val="00A31F9B"/>
    <w:rsid w:val="00A34A35"/>
    <w:rsid w:val="00A43954"/>
    <w:rsid w:val="00A75FD2"/>
    <w:rsid w:val="00A806FC"/>
    <w:rsid w:val="00A8738F"/>
    <w:rsid w:val="00A96EB7"/>
    <w:rsid w:val="00AB381B"/>
    <w:rsid w:val="00AD6874"/>
    <w:rsid w:val="00AE2B19"/>
    <w:rsid w:val="00AF733C"/>
    <w:rsid w:val="00B24956"/>
    <w:rsid w:val="00B350BB"/>
    <w:rsid w:val="00B50ED2"/>
    <w:rsid w:val="00B638F0"/>
    <w:rsid w:val="00B72E8F"/>
    <w:rsid w:val="00BB331F"/>
    <w:rsid w:val="00C065BD"/>
    <w:rsid w:val="00C37057"/>
    <w:rsid w:val="00C51FEC"/>
    <w:rsid w:val="00C52717"/>
    <w:rsid w:val="00C57C4C"/>
    <w:rsid w:val="00C61A35"/>
    <w:rsid w:val="00C7478D"/>
    <w:rsid w:val="00C7562D"/>
    <w:rsid w:val="00C807AE"/>
    <w:rsid w:val="00CD1E78"/>
    <w:rsid w:val="00CE1DD9"/>
    <w:rsid w:val="00CF081A"/>
    <w:rsid w:val="00CF5D8A"/>
    <w:rsid w:val="00D130D1"/>
    <w:rsid w:val="00D321B2"/>
    <w:rsid w:val="00D36067"/>
    <w:rsid w:val="00D53F99"/>
    <w:rsid w:val="00DE60B2"/>
    <w:rsid w:val="00DF2093"/>
    <w:rsid w:val="00DF6CFB"/>
    <w:rsid w:val="00E0187D"/>
    <w:rsid w:val="00E10F05"/>
    <w:rsid w:val="00E272FB"/>
    <w:rsid w:val="00E34679"/>
    <w:rsid w:val="00E63851"/>
    <w:rsid w:val="00E72112"/>
    <w:rsid w:val="00E75899"/>
    <w:rsid w:val="00E75F01"/>
    <w:rsid w:val="00E807F8"/>
    <w:rsid w:val="00E900F8"/>
    <w:rsid w:val="00EA4E1D"/>
    <w:rsid w:val="00EF1198"/>
    <w:rsid w:val="00F11968"/>
    <w:rsid w:val="00F1770D"/>
    <w:rsid w:val="00F35031"/>
    <w:rsid w:val="00F351F6"/>
    <w:rsid w:val="00F605CC"/>
    <w:rsid w:val="00F7213C"/>
    <w:rsid w:val="00FA5937"/>
    <w:rsid w:val="00FE244D"/>
    <w:rsid w:val="00FF090C"/>
    <w:rsid w:val="00FF36B3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00FE1"/>
  <w15:chartTrackingRefBased/>
  <w15:docId w15:val="{04E6ED06-C993-F94C-A84C-04AE66ED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renhadler/Downloads/Instructions%20Template%20Portrait%20pict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Instructions Template Portrait picture.dotx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Martin Hadler</cp:lastModifiedBy>
  <cp:revision>2</cp:revision>
  <dcterms:created xsi:type="dcterms:W3CDTF">2021-03-14T16:55:00Z</dcterms:created>
  <dcterms:modified xsi:type="dcterms:W3CDTF">2021-03-14T16:55:00Z</dcterms:modified>
</cp:coreProperties>
</file>